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6D994E" w14:textId="6184C88D" w:rsidR="00FA34EE" w:rsidRDefault="00E85962">
      <w:pPr>
        <w:rPr>
          <w:b/>
          <w:sz w:val="48"/>
          <w:szCs w:val="44"/>
          <w:lang w:val="en-GB"/>
        </w:rPr>
      </w:pPr>
      <w:bookmarkStart w:id="0" w:name="_GoBack"/>
      <w:bookmarkEnd w:id="0"/>
      <w:r>
        <w:rPr>
          <w:b/>
          <w:sz w:val="48"/>
          <w:szCs w:val="44"/>
          <w:lang w:val="en-GB"/>
        </w:rPr>
        <w:t xml:space="preserve"> ¿</w:t>
      </w:r>
      <w:proofErr w:type="spellStart"/>
      <w:r w:rsidRPr="00E85962">
        <w:rPr>
          <w:b/>
          <w:sz w:val="48"/>
          <w:szCs w:val="44"/>
          <w:lang w:val="en-GB"/>
        </w:rPr>
        <w:t>Conozco</w:t>
      </w:r>
      <w:proofErr w:type="spellEnd"/>
      <w:r w:rsidRPr="00E85962">
        <w:rPr>
          <w:b/>
          <w:sz w:val="48"/>
          <w:szCs w:val="44"/>
          <w:lang w:val="en-GB"/>
        </w:rPr>
        <w:t xml:space="preserve"> o no </w:t>
      </w:r>
      <w:proofErr w:type="spellStart"/>
      <w:r w:rsidRPr="00E85962">
        <w:rPr>
          <w:b/>
          <w:sz w:val="48"/>
          <w:szCs w:val="44"/>
          <w:lang w:val="en-GB"/>
        </w:rPr>
        <w:t>conozco</w:t>
      </w:r>
      <w:proofErr w:type="spellEnd"/>
      <w:r>
        <w:rPr>
          <w:b/>
          <w:sz w:val="48"/>
          <w:szCs w:val="44"/>
          <w:lang w:val="en-GB"/>
        </w:rPr>
        <w:t>?</w:t>
      </w:r>
    </w:p>
    <w:p w14:paraId="47D21537" w14:textId="77777777" w:rsidR="00E85962" w:rsidRPr="00E85962" w:rsidRDefault="00E85962">
      <w:pPr>
        <w:rPr>
          <w:b/>
          <w:sz w:val="18"/>
          <w:szCs w:val="10"/>
          <w:lang w:val="en-GB"/>
        </w:rPr>
      </w:pPr>
    </w:p>
    <w:tbl>
      <w:tblPr>
        <w:tblW w:w="10204" w:type="dxa"/>
        <w:tblBorders>
          <w:top w:val="dashed" w:sz="4" w:space="0" w:color="000000" w:themeColor="text1"/>
          <w:left w:val="dashed" w:sz="4" w:space="0" w:color="000000" w:themeColor="text1"/>
          <w:bottom w:val="dashed" w:sz="4" w:space="0" w:color="000000" w:themeColor="text1"/>
          <w:right w:val="dashed" w:sz="4" w:space="0" w:color="000000" w:themeColor="text1"/>
          <w:insideH w:val="dashed" w:sz="4" w:space="0" w:color="000000" w:themeColor="text1"/>
          <w:insideV w:val="dashed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102"/>
        <w:gridCol w:w="5102"/>
      </w:tblGrid>
      <w:tr w:rsidR="00E85962" w:rsidRPr="004E72AB" w14:paraId="593B60A6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37D2EC6A" w14:textId="0763A61B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 xml:space="preserve">la </w:t>
            </w: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noche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31C477F9" w14:textId="368C16F9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the night</w:t>
            </w:r>
          </w:p>
        </w:tc>
      </w:tr>
      <w:tr w:rsidR="00DD1F06" w:rsidRPr="004E72AB" w14:paraId="63E0F68B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</w:tcPr>
          <w:p w14:paraId="47328332" w14:textId="23833C3D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tu</w:t>
            </w:r>
            <w:proofErr w:type="spellEnd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 xml:space="preserve"> das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77DFE855" w14:textId="0AD04DBC" w:rsidR="00DD1F06" w:rsidRPr="00E85962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you give</w:t>
            </w:r>
          </w:p>
        </w:tc>
      </w:tr>
      <w:tr w:rsidR="00E85962" w:rsidRPr="004E72AB" w14:paraId="3CA22983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55F7AE4C" w14:textId="415B77E7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ir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19E68C54" w14:textId="30151A35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to go</w:t>
            </w:r>
          </w:p>
        </w:tc>
      </w:tr>
      <w:tr w:rsidR="00E85962" w:rsidRPr="004E72AB" w14:paraId="06632318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341F6CDE" w14:textId="25D7C402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sufrir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34A0582A" w14:textId="47702938" w:rsidR="00E85962" w:rsidRPr="00E85962" w:rsidRDefault="00D17C6F" w:rsidP="00D17C6F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to suffer</w:t>
            </w:r>
          </w:p>
        </w:tc>
      </w:tr>
      <w:tr w:rsidR="00E85962" w:rsidRPr="004E72AB" w14:paraId="144C6550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24460F69" w14:textId="41F8B33B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terminar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2EC9F1C2" w14:textId="06269C39" w:rsidR="00E85962" w:rsidRPr="00E85962" w:rsidRDefault="00D17C6F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to end</w:t>
            </w:r>
          </w:p>
        </w:tc>
      </w:tr>
      <w:tr w:rsidR="00DD1F06" w:rsidRPr="004E72AB" w14:paraId="073408C3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</w:tcPr>
          <w:p w14:paraId="57F3E31F" w14:textId="7240D9C8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amor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425D0FCD" w14:textId="3CEFCFA8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love</w:t>
            </w:r>
          </w:p>
        </w:tc>
      </w:tr>
      <w:tr w:rsidR="00DD1F06" w:rsidRPr="004E72AB" w14:paraId="5AC164E7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</w:tcPr>
          <w:p w14:paraId="0E2364E7" w14:textId="603F3DD3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yo</w:t>
            </w:r>
            <w:proofErr w:type="spellEnd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voy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7EE2B832" w14:textId="39869A79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I go</w:t>
            </w:r>
          </w:p>
        </w:tc>
      </w:tr>
      <w:tr w:rsidR="00DD1F06" w:rsidRPr="004E72AB" w14:paraId="7A4D16AB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</w:tcPr>
          <w:p w14:paraId="19720FA8" w14:textId="7A6B933B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dolor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47CF6471" w14:textId="0BFC3B0B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pain</w:t>
            </w:r>
          </w:p>
        </w:tc>
      </w:tr>
      <w:tr w:rsidR="00E85962" w:rsidRPr="004E72AB" w14:paraId="539E3C0B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51D76CA0" w14:textId="2D028CAA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 xml:space="preserve">la </w:t>
            </w: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boca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506F29AA" w14:textId="5675ACF2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the mouth</w:t>
            </w:r>
          </w:p>
        </w:tc>
      </w:tr>
      <w:tr w:rsidR="00E85962" w:rsidRPr="004E72AB" w14:paraId="7E4D47FD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7872514D" w14:textId="2081BD68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bailar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54A5F8F9" w14:textId="76CA33A9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to dance</w:t>
            </w:r>
          </w:p>
        </w:tc>
      </w:tr>
      <w:tr w:rsidR="00E85962" w:rsidRPr="004E72AB" w14:paraId="58CC764F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75CFA573" w14:textId="1BBF36FF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llorar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3A0B2663" w14:textId="668FEBFB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to cry</w:t>
            </w:r>
          </w:p>
        </w:tc>
      </w:tr>
      <w:tr w:rsidR="00E85962" w:rsidRPr="004E72AB" w14:paraId="636F4C58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36E3A671" w14:textId="7C211D3C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decidir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56750C8C" w14:textId="31E6C8C0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to decide</w:t>
            </w:r>
          </w:p>
        </w:tc>
      </w:tr>
      <w:tr w:rsidR="00DD1F06" w:rsidRPr="004E72AB" w14:paraId="0199F1A0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</w:tcPr>
          <w:p w14:paraId="1D1FF1C5" w14:textId="22E4211E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soñar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6D8AD1A7" w14:textId="1E12A782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to dream</w:t>
            </w:r>
          </w:p>
        </w:tc>
      </w:tr>
      <w:tr w:rsidR="00DD1F06" w:rsidRPr="004E72AB" w14:paraId="4CA53751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</w:tcPr>
          <w:p w14:paraId="73D6B84B" w14:textId="3E4B0D05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tu</w:t>
            </w:r>
            <w:proofErr w:type="spellEnd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 xml:space="preserve"> vas</w:t>
            </w:r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0F69105B" w14:textId="0421EE40" w:rsidR="00DD1F06" w:rsidRPr="00E85962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you go</w:t>
            </w:r>
          </w:p>
        </w:tc>
      </w:tr>
      <w:tr w:rsidR="00E85962" w:rsidRPr="004E72AB" w14:paraId="6DEDA1EA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3FD0C4FA" w14:textId="6AE6CD3F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 xml:space="preserve">el </w:t>
            </w: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corazón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47219212" w14:textId="4F17D4AD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heart</w:t>
            </w:r>
          </w:p>
        </w:tc>
      </w:tr>
      <w:tr w:rsidR="00DD1F06" w:rsidRPr="004E72AB" w14:paraId="39430550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</w:tcPr>
          <w:p w14:paraId="571EAEF5" w14:textId="5BF25159" w:rsidR="00DD1F06" w:rsidRPr="00E85962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yo</w:t>
            </w:r>
            <w:proofErr w:type="spellEnd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doy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4F2AD53B" w14:textId="3095E767" w:rsidR="00DD1F06" w:rsidRPr="00E85962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I give</w:t>
            </w:r>
          </w:p>
        </w:tc>
      </w:tr>
      <w:tr w:rsidR="00E85962" w:rsidRPr="004E72AB" w14:paraId="6912AD47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175C18EE" w14:textId="152C981D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 xml:space="preserve">un </w:t>
            </w: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beso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4335267F" w14:textId="4C0D2D76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kiss</w:t>
            </w:r>
          </w:p>
        </w:tc>
      </w:tr>
      <w:tr w:rsidR="00E85962" w:rsidRPr="004E72AB" w14:paraId="4958B42F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0C8E6027" w14:textId="5C61F542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un pie</w:t>
            </w:r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4D0B6619" w14:textId="6A9A06B9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foot</w:t>
            </w:r>
          </w:p>
        </w:tc>
      </w:tr>
      <w:tr w:rsidR="00E85962" w:rsidRPr="004E72AB" w14:paraId="7398523F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6B054683" w14:textId="5D2FE012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dar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446F0ED1" w14:textId="677B4720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to give</w:t>
            </w:r>
          </w:p>
        </w:tc>
      </w:tr>
      <w:tr w:rsidR="00E85962" w:rsidRPr="004E72AB" w14:paraId="45AE50C7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3598316D" w14:textId="3A2C289F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  <w:lang w:val="es-ES_tradnl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los pies</w:t>
            </w:r>
          </w:p>
        </w:tc>
        <w:tc>
          <w:tcPr>
            <w:tcW w:w="5102" w:type="dxa"/>
            <w:shd w:val="clear" w:color="auto" w:fill="auto"/>
            <w:noWrap/>
            <w:vAlign w:val="center"/>
            <w:hideMark/>
          </w:tcPr>
          <w:p w14:paraId="2AACE3DD" w14:textId="5757C396" w:rsidR="00E85962" w:rsidRPr="00E85962" w:rsidRDefault="00DD1F06" w:rsidP="00DD1F06">
            <w:pPr>
              <w:rPr>
                <w:rFonts w:ascii="Calibri" w:eastAsia="Times New Roman" w:hAnsi="Calibri" w:cs="Times New Roman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feet</w:t>
            </w:r>
          </w:p>
        </w:tc>
      </w:tr>
      <w:tr w:rsidR="00DD1F06" w:rsidRPr="004E72AB" w14:paraId="1C81DBA0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</w:tcPr>
          <w:p w14:paraId="2E7539A6" w14:textId="3CD351A8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sufrimiento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62316879" w14:textId="0E092F1C" w:rsidR="00DD1F06" w:rsidRPr="00E85962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suffering</w:t>
            </w:r>
          </w:p>
        </w:tc>
      </w:tr>
      <w:tr w:rsidR="00DD1F06" w:rsidRPr="004E72AB" w14:paraId="47640819" w14:textId="77777777" w:rsidTr="00DD1F06">
        <w:trPr>
          <w:trHeight w:val="624"/>
        </w:trPr>
        <w:tc>
          <w:tcPr>
            <w:tcW w:w="5102" w:type="dxa"/>
            <w:shd w:val="clear" w:color="auto" w:fill="auto"/>
            <w:noWrap/>
            <w:vAlign w:val="center"/>
          </w:tcPr>
          <w:p w14:paraId="6F34427C" w14:textId="2C29BA53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proofErr w:type="spellStart"/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duele</w:t>
            </w:r>
            <w:proofErr w:type="spellEnd"/>
          </w:p>
        </w:tc>
        <w:tc>
          <w:tcPr>
            <w:tcW w:w="5102" w:type="dxa"/>
            <w:shd w:val="clear" w:color="auto" w:fill="auto"/>
            <w:noWrap/>
            <w:vAlign w:val="center"/>
          </w:tcPr>
          <w:p w14:paraId="42E78848" w14:textId="57DDCA4F" w:rsidR="00DD1F06" w:rsidRDefault="00DD1F06" w:rsidP="00DD1F06">
            <w:pPr>
              <w:rPr>
                <w:rFonts w:ascii="Calibri" w:eastAsia="Times New Roman" w:hAnsi="Calibri"/>
                <w:color w:val="000000"/>
                <w:sz w:val="36"/>
                <w:szCs w:val="36"/>
              </w:rPr>
            </w:pPr>
            <w:r>
              <w:rPr>
                <w:rFonts w:ascii="Calibri" w:eastAsia="Times New Roman" w:hAnsi="Calibri"/>
                <w:color w:val="000000"/>
                <w:sz w:val="36"/>
                <w:szCs w:val="36"/>
              </w:rPr>
              <w:t>hurts</w:t>
            </w:r>
          </w:p>
        </w:tc>
      </w:tr>
    </w:tbl>
    <w:p w14:paraId="727D5292" w14:textId="77777777" w:rsidR="00E85962" w:rsidRPr="00E85962" w:rsidRDefault="00E85962">
      <w:pPr>
        <w:rPr>
          <w:lang w:val="en-GB"/>
        </w:rPr>
      </w:pPr>
    </w:p>
    <w:sectPr w:rsidR="00E85962" w:rsidRPr="00E85962" w:rsidSect="004E72AB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A92D9A" w14:textId="77777777" w:rsidR="000C3D8C" w:rsidRDefault="000C3D8C" w:rsidP="004E72AB">
      <w:r>
        <w:separator/>
      </w:r>
    </w:p>
  </w:endnote>
  <w:endnote w:type="continuationSeparator" w:id="0">
    <w:p w14:paraId="0C1994AA" w14:textId="77777777" w:rsidR="000C3D8C" w:rsidRDefault="000C3D8C" w:rsidP="004E7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7D0F16" w14:textId="77777777" w:rsidR="000C3D8C" w:rsidRDefault="000C3D8C" w:rsidP="004E72AB">
      <w:r>
        <w:separator/>
      </w:r>
    </w:p>
  </w:footnote>
  <w:footnote w:type="continuationSeparator" w:id="0">
    <w:p w14:paraId="4438AD9B" w14:textId="77777777" w:rsidR="000C3D8C" w:rsidRDefault="000C3D8C" w:rsidP="004E72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2AB"/>
    <w:rsid w:val="000C3D8C"/>
    <w:rsid w:val="004E72AB"/>
    <w:rsid w:val="00506065"/>
    <w:rsid w:val="00AF6C42"/>
    <w:rsid w:val="00C539CB"/>
    <w:rsid w:val="00D17C6F"/>
    <w:rsid w:val="00D8584A"/>
    <w:rsid w:val="00DD1F06"/>
    <w:rsid w:val="00E85962"/>
    <w:rsid w:val="00FA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A5D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72A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72AB"/>
  </w:style>
  <w:style w:type="paragraph" w:styleId="Footer">
    <w:name w:val="footer"/>
    <w:basedOn w:val="Normal"/>
    <w:link w:val="FooterChar"/>
    <w:uiPriority w:val="99"/>
    <w:unhideWhenUsed/>
    <w:rsid w:val="004E72A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72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72A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72AB"/>
  </w:style>
  <w:style w:type="paragraph" w:styleId="Footer">
    <w:name w:val="footer"/>
    <w:basedOn w:val="Normal"/>
    <w:link w:val="FooterChar"/>
    <w:uiPriority w:val="99"/>
    <w:unhideWhenUsed/>
    <w:rsid w:val="004E72A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72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37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F5829846</Template>
  <TotalTime>1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Christ's College, Guildford</Company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Margarita P�rez Garc�a</dc:creator>
  <cp:lastModifiedBy>Mrs. M. Pérez García</cp:lastModifiedBy>
  <cp:revision>2</cp:revision>
  <cp:lastPrinted>2016-04-27T05:52:00Z</cp:lastPrinted>
  <dcterms:created xsi:type="dcterms:W3CDTF">2016-08-12T09:08:00Z</dcterms:created>
  <dcterms:modified xsi:type="dcterms:W3CDTF">2016-08-12T09:08:00Z</dcterms:modified>
</cp:coreProperties>
</file>